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F2C76" w14:textId="77777777" w:rsidR="00F47D02" w:rsidRDefault="00F47D02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8BA855A" wp14:editId="669AAD74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reeform 3" descr="Header accent box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" descr="Side panel accent box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>
              <v:group w14:anchorId="4147BBD2" id="Group 2" o:spid="_x0000_s1026" alt="&quot;&quot;" style="position:absolute;margin-left:0;margin-top:-36pt;width:203.6pt;height:736.9pt;z-index:-251657216;mso-width-percent:333;mso-height-percent:931;mso-position-horizont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">
  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  <v:path arrowok="t" o:connecttype="custom" o:connectlocs="0,1755648;959482,1755648;959482,0;0,0;0,1755648" o:connectangles="0,0,0,0,0"/>
                </v:shape>
  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4B9B9ED4" w14:textId="77777777" w:rsidTr="00C75B47">
        <w:trPr>
          <w:trHeight w:val="1143"/>
          <w:jc w:val="center"/>
        </w:trPr>
        <w:tc>
          <w:tcPr>
            <w:tcW w:w="1800" w:type="dxa"/>
          </w:tcPr>
          <w:p w14:paraId="12F982C3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56FD1A39" wp14:editId="46E3E9CD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EC04DC" w14:textId="312631D1" w:rsidR="00632608" w:rsidRPr="00632608" w:rsidRDefault="009F51AB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C</w:t>
                                  </w:r>
                                  <w:r w:rsidR="00632608"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V</w:t>
                                  </w:r>
                                </w:p>
                                <w:p w14:paraId="59836215" w14:textId="3D61A4E5" w:rsidR="00632608" w:rsidRPr="00632608" w:rsidRDefault="009F51AB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SALAMA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6FD1A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" filled="f" stroked="f">
                      <v:textbox inset="0,0,0,0">
                        <w:txbxContent>
                          <w:p w14:paraId="60EC04DC" w14:textId="312631D1" w:rsidR="00632608" w:rsidRPr="00632608" w:rsidRDefault="009F51AB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C</w:t>
                            </w:r>
                            <w:r w:rsidR="00632608"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V</w:t>
                            </w:r>
                          </w:p>
                          <w:p w14:paraId="59836215" w14:textId="3D61A4E5" w:rsidR="00632608" w:rsidRPr="00632608" w:rsidRDefault="009F51AB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/>
                                <w:sz w:val="16"/>
                                <w:szCs w:val="16"/>
                              </w:rPr>
                              <w:t>SALAMA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14:paraId="091A28CB" w14:textId="65B434BD" w:rsidR="0085363C" w:rsidRPr="008954EF" w:rsidRDefault="001130CB" w:rsidP="001130CB">
            <w:pPr>
              <w:pStyle w:val="Title"/>
              <w:bidi/>
              <w:jc w:val="center"/>
            </w:pPr>
            <w:r>
              <w:rPr>
                <w:rFonts w:cstheme="minorBidi" w:hint="cs"/>
                <w:rtl/>
                <w:lang w:bidi="ar-QA"/>
              </w:rPr>
              <w:t>سـلامـة</w:t>
            </w:r>
            <w:r>
              <w:rPr>
                <w:rFonts w:cstheme="minorBidi"/>
                <w:lang w:bidi="ar-QA"/>
              </w:rPr>
              <w:t xml:space="preserve"> </w:t>
            </w:r>
            <w:r>
              <w:rPr>
                <w:rFonts w:cstheme="minorBidi" w:hint="cs"/>
                <w:rtl/>
                <w:lang w:bidi="ar-QA"/>
              </w:rPr>
              <w:t>بـلال الـمسلم</w:t>
            </w:r>
            <w:r w:rsidR="0085363C" w:rsidRPr="008954EF">
              <w:br/>
            </w:r>
            <w:r>
              <w:t>Salama Belal ALmosalam</w:t>
            </w:r>
          </w:p>
        </w:tc>
      </w:tr>
      <w:tr w:rsidR="0085363C" w:rsidRPr="0085363C" w14:paraId="7973F100" w14:textId="77777777" w:rsidTr="00C75B47">
        <w:trPr>
          <w:trHeight w:val="1206"/>
          <w:jc w:val="center"/>
        </w:trPr>
        <w:tc>
          <w:tcPr>
            <w:tcW w:w="1800" w:type="dxa"/>
          </w:tcPr>
          <w:p w14:paraId="2C2915DD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3F3899E0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250E4C5D" w14:textId="77777777" w:rsidTr="00B47F4C">
        <w:trPr>
          <w:gridAfter w:val="1"/>
          <w:wAfter w:w="20" w:type="dxa"/>
          <w:trHeight w:val="540"/>
          <w:jc w:val="center"/>
        </w:trPr>
        <w:tc>
          <w:tcPr>
            <w:tcW w:w="3150" w:type="dxa"/>
            <w:gridSpan w:val="2"/>
            <w:vMerge w:val="restart"/>
          </w:tcPr>
          <w:p w14:paraId="6FF189E7" w14:textId="2DBEFDF0" w:rsidR="00F079F2" w:rsidRPr="00E75317" w:rsidRDefault="00E75317" w:rsidP="00E75317">
            <w:pPr>
              <w:pStyle w:val="Heading1Alt"/>
              <w:bidi/>
              <w:rPr>
                <w:rFonts w:asciiTheme="minorBidi" w:hAnsiTheme="minorBidi" w:cstheme="minorBidi"/>
                <w:color w:val="000000"/>
                <w:sz w:val="28"/>
                <w:szCs w:val="28"/>
              </w:rPr>
            </w:pPr>
            <w:r w:rsidRPr="00E75317">
              <w:rPr>
                <w:rFonts w:asciiTheme="minorBidi" w:hAnsiTheme="minorBidi" w:cstheme="minorBidi"/>
                <w:sz w:val="28"/>
                <w:szCs w:val="28"/>
                <w:rtl/>
              </w:rPr>
              <w:t>الم</w:t>
            </w:r>
            <w:r w:rsidRPr="00E75317">
              <w:rPr>
                <w:rFonts w:asciiTheme="minorBidi" w:hAnsiTheme="minorBidi" w:cstheme="minorBidi" w:hint="cs"/>
                <w:sz w:val="28"/>
                <w:szCs w:val="28"/>
                <w:rtl/>
              </w:rPr>
              <w:t>ـ</w:t>
            </w:r>
            <w:r w:rsidRPr="00E75317">
              <w:rPr>
                <w:rFonts w:asciiTheme="minorBidi" w:hAnsiTheme="minorBidi" w:cstheme="minorBidi"/>
                <w:sz w:val="28"/>
                <w:szCs w:val="28"/>
                <w:rtl/>
              </w:rPr>
              <w:t>ج</w:t>
            </w:r>
            <w:r w:rsidRPr="00E75317">
              <w:rPr>
                <w:rFonts w:asciiTheme="minorBidi" w:hAnsiTheme="minorBidi" w:cstheme="minorBidi" w:hint="cs"/>
                <w:sz w:val="28"/>
                <w:szCs w:val="28"/>
                <w:rtl/>
              </w:rPr>
              <w:t>ـ</w:t>
            </w:r>
            <w:r w:rsidRPr="00E75317">
              <w:rPr>
                <w:rFonts w:asciiTheme="minorBidi" w:hAnsiTheme="minorBidi" w:cstheme="minorBidi"/>
                <w:sz w:val="28"/>
                <w:szCs w:val="28"/>
                <w:rtl/>
              </w:rPr>
              <w:t>ال:</w:t>
            </w:r>
          </w:p>
          <w:p w14:paraId="67EB9786" w14:textId="411DDE96" w:rsidR="009124B1" w:rsidRPr="00E75317" w:rsidRDefault="009124B1" w:rsidP="00E75317">
            <w:pPr>
              <w:bidi/>
              <w:jc w:val="medium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rtl/>
              </w:rPr>
            </w:pPr>
            <w:r w:rsidRPr="00E75317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rtl/>
              </w:rPr>
              <w:t xml:space="preserve">مدربة بمجال الطاقة البشرية [تطوير الذات بالطاقة </w:t>
            </w:r>
            <w:r w:rsidR="00E75317" w:rsidRPr="00E75317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rtl/>
              </w:rPr>
              <w:t xml:space="preserve">الإيجابية]  </w:t>
            </w:r>
            <w:r w:rsidR="0001007E" w:rsidRPr="00E75317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rtl/>
              </w:rPr>
              <w:t xml:space="preserve">                حيث نعيش وإياك جلسات تدريبية مليئة بالتطوير، سائلين الله -عز وجل </w:t>
            </w:r>
            <w:r w:rsidR="0001007E" w:rsidRPr="00E7531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rtl/>
              </w:rPr>
              <w:t>–</w:t>
            </w:r>
            <w:r w:rsidR="0001007E" w:rsidRPr="00E75317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rtl/>
              </w:rPr>
              <w:t xml:space="preserve"> أن تكون هذه الدورة نقطة تحول كبرى في حياتك على المستوى الشخصي وعلى العمل حيث ينتظر مجتمعك منك العمل بطاقة إيجابية باعتبارك ركيزة أساسية في التنمية البشرية ، فـقطر تستحق منا الأفضل.</w:t>
            </w:r>
          </w:p>
          <w:p w14:paraId="20445B54" w14:textId="71F81952" w:rsidR="00F079F2" w:rsidRPr="00E75317" w:rsidRDefault="00F079F2" w:rsidP="009124B1">
            <w:pPr>
              <w:pStyle w:val="Whitetext"/>
              <w:bidi/>
              <w:rPr>
                <w:sz w:val="28"/>
                <w:szCs w:val="28"/>
                <w:rtl/>
                <w:lang w:bidi="ar-QA"/>
              </w:rPr>
            </w:pPr>
          </w:p>
          <w:p w14:paraId="6B3D1E74" w14:textId="77777777" w:rsidR="00F079F2" w:rsidRPr="00E75317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8"/>
              </w:rPr>
            </w:pPr>
          </w:p>
          <w:p w14:paraId="22C63829" w14:textId="5678F3A6" w:rsidR="00F079F2" w:rsidRPr="00E75317" w:rsidRDefault="00F079F2" w:rsidP="00F079F2">
            <w:pPr>
              <w:pStyle w:val="Heading2Alt"/>
              <w:rPr>
                <w:sz w:val="28"/>
                <w:szCs w:val="28"/>
              </w:rPr>
            </w:pPr>
            <w:r w:rsidRPr="00E75317">
              <w:rPr>
                <w:noProof/>
                <w:sz w:val="28"/>
                <w:szCs w:val="28"/>
              </w:rPr>
              <w:drawing>
                <wp:inline distT="0" distB="0" distL="0" distR="0" wp14:anchorId="6D3E5071" wp14:editId="0AA100D5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5317">
              <w:rPr>
                <w:sz w:val="28"/>
                <w:szCs w:val="28"/>
              </w:rPr>
              <w:tab/>
            </w:r>
            <w:r w:rsidRPr="00E75317">
              <w:rPr>
                <w:b/>
                <w:sz w:val="28"/>
                <w:szCs w:val="28"/>
              </w:rPr>
              <w:t>PHONE</w:t>
            </w:r>
            <w:r w:rsidRPr="00E75317">
              <w:rPr>
                <w:sz w:val="28"/>
                <w:szCs w:val="28"/>
              </w:rPr>
              <w:br/>
            </w:r>
            <w:r w:rsidR="009124B1" w:rsidRPr="00E75317">
              <w:rPr>
                <w:rFonts w:hint="cs"/>
                <w:sz w:val="28"/>
                <w:szCs w:val="28"/>
                <w:rtl/>
              </w:rPr>
              <w:t>30526333</w:t>
            </w:r>
          </w:p>
          <w:p w14:paraId="296545A7" w14:textId="77777777" w:rsidR="00F079F2" w:rsidRPr="00E75317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8"/>
              </w:rPr>
            </w:pPr>
          </w:p>
          <w:p w14:paraId="2D2DD975" w14:textId="2B1AFA3B" w:rsidR="00F079F2" w:rsidRPr="00E75317" w:rsidRDefault="00F079F2" w:rsidP="00F079F2">
            <w:pPr>
              <w:pStyle w:val="Heading2Alt"/>
              <w:rPr>
                <w:sz w:val="28"/>
                <w:szCs w:val="28"/>
              </w:rPr>
            </w:pPr>
            <w:r w:rsidRPr="00E75317">
              <w:rPr>
                <w:noProof/>
                <w:sz w:val="28"/>
                <w:szCs w:val="28"/>
              </w:rPr>
              <w:drawing>
                <wp:inline distT="0" distB="0" distL="0" distR="0" wp14:anchorId="5DA98F91" wp14:editId="4CF5A39D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75317">
              <w:rPr>
                <w:sz w:val="28"/>
                <w:szCs w:val="28"/>
              </w:rPr>
              <w:tab/>
            </w:r>
            <w:r w:rsidRPr="00E75317">
              <w:rPr>
                <w:b/>
                <w:sz w:val="28"/>
                <w:szCs w:val="28"/>
              </w:rPr>
              <w:t>EMAIL</w:t>
            </w:r>
            <w:r w:rsidRPr="00E75317">
              <w:rPr>
                <w:sz w:val="28"/>
                <w:szCs w:val="28"/>
              </w:rPr>
              <w:br/>
            </w:r>
            <w:r w:rsidR="009124B1" w:rsidRPr="009F51AB">
              <w:rPr>
                <w:rFonts w:asciiTheme="minorBidi" w:hAnsiTheme="minorBidi" w:cstheme="minorBidi"/>
                <w:sz w:val="36"/>
                <w:szCs w:val="36"/>
              </w:rPr>
              <w:t>s.almosalam@hotmail.com</w:t>
            </w:r>
          </w:p>
          <w:p w14:paraId="52FC2369" w14:textId="77777777" w:rsidR="00F079F2" w:rsidRPr="00E75317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8"/>
              </w:rPr>
            </w:pPr>
          </w:p>
          <w:p w14:paraId="2DE75F0B" w14:textId="3E6F1D6C" w:rsidR="00F079F2" w:rsidRPr="00E75317" w:rsidRDefault="00F079F2" w:rsidP="00F079F2">
            <w:pPr>
              <w:pStyle w:val="Heading2Alt"/>
              <w:rPr>
                <w:sz w:val="28"/>
                <w:szCs w:val="28"/>
              </w:rPr>
            </w:pPr>
          </w:p>
        </w:tc>
        <w:tc>
          <w:tcPr>
            <w:tcW w:w="360" w:type="dxa"/>
          </w:tcPr>
          <w:p w14:paraId="2035F20E" w14:textId="77777777" w:rsidR="00F079F2" w:rsidRPr="00E75317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28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5093BA62" w14:textId="42CC91D7" w:rsidR="00F079F2" w:rsidRPr="00F079F2" w:rsidRDefault="00F079F2" w:rsidP="004D63B5">
            <w:pPr>
              <w:pStyle w:val="Heading1"/>
              <w:bidi/>
            </w:pP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4E621D63" w14:textId="7A138800" w:rsidR="00F079F2" w:rsidRPr="004D63B5" w:rsidRDefault="004D63B5" w:rsidP="004D63B5">
            <w:pPr>
              <w:pStyle w:val="Heading1"/>
              <w:bidi/>
              <w:rPr>
                <w:b w:val="0"/>
                <w:bCs/>
              </w:rPr>
            </w:pPr>
            <w:r w:rsidRPr="004D63B5">
              <w:rPr>
                <w:rFonts w:hint="cs"/>
                <w:b w:val="0"/>
                <w:bCs/>
                <w:rtl/>
              </w:rPr>
              <w:t>المؤهل التعليمي</w:t>
            </w:r>
          </w:p>
        </w:tc>
      </w:tr>
      <w:tr w:rsidR="00F079F2" w:rsidRPr="00F079F2" w14:paraId="57840A4C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309446C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436B321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026D0C8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2C87243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547F6AD" w14:textId="77777777" w:rsidTr="00B47F4C">
        <w:trPr>
          <w:gridAfter w:val="1"/>
          <w:wAfter w:w="20" w:type="dxa"/>
          <w:trHeight w:val="1440"/>
          <w:jc w:val="center"/>
        </w:trPr>
        <w:tc>
          <w:tcPr>
            <w:tcW w:w="3150" w:type="dxa"/>
            <w:gridSpan w:val="2"/>
            <w:vMerge/>
          </w:tcPr>
          <w:p w14:paraId="7F8BF3A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7102D88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16FEE1E" w14:textId="77777777" w:rsidR="004D63B5" w:rsidRPr="00B47F4C" w:rsidRDefault="004D63B5" w:rsidP="00B47F4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  <w:rtl/>
              </w:rPr>
            </w:pPr>
            <w:r w:rsidRPr="00B47F4C">
              <w:rPr>
                <w:rFonts w:ascii="Georgia" w:eastAsia="Times New Roman" w:hAnsi="Georgia" w:cs="Arial" w:hint="cs"/>
                <w:sz w:val="28"/>
                <w:rtl/>
              </w:rPr>
              <w:t xml:space="preserve">دبلوم آداب مشارك من كلية المجتمع </w:t>
            </w:r>
          </w:p>
          <w:p w14:paraId="3E0EAAFF" w14:textId="77777777" w:rsidR="004D63B5" w:rsidRPr="00B47F4C" w:rsidRDefault="004D63B5" w:rsidP="00B47F4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  <w:rtl/>
              </w:rPr>
            </w:pPr>
            <w:r w:rsidRPr="00B47F4C">
              <w:rPr>
                <w:rFonts w:ascii="Georgia" w:eastAsia="Times New Roman" w:hAnsi="Georgia" w:cs="Arial" w:hint="cs"/>
                <w:sz w:val="28"/>
                <w:rtl/>
              </w:rPr>
              <w:t xml:space="preserve">شهادة تفوق قائمة العميد من كلية المجتمع </w:t>
            </w:r>
          </w:p>
          <w:p w14:paraId="5A4B494D" w14:textId="4C11D29B" w:rsidR="00F079F2" w:rsidRPr="00F079F2" w:rsidRDefault="004D63B5" w:rsidP="00B47F4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bidi/>
              <w:adjustRightInd w:val="0"/>
              <w:spacing w:before="0" w:line="240" w:lineRule="auto"/>
            </w:pPr>
            <w:r w:rsidRPr="00B47F4C">
              <w:rPr>
                <w:rFonts w:ascii="Georgia" w:eastAsia="Times New Roman" w:hAnsi="Georgia" w:cs="Arial" w:hint="cs"/>
                <w:sz w:val="28"/>
                <w:rtl/>
              </w:rPr>
              <w:t>تكمل</w:t>
            </w:r>
            <w:r w:rsidR="008D3BAA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ه</w:t>
            </w:r>
            <w:r w:rsidRPr="00B47F4C">
              <w:rPr>
                <w:rFonts w:ascii="Georgia" w:eastAsia="Times New Roman" w:hAnsi="Georgia" w:cs="Arial" w:hint="cs"/>
                <w:sz w:val="28"/>
                <w:rtl/>
              </w:rPr>
              <w:t xml:space="preserve"> بكالوريوس </w:t>
            </w:r>
            <w:r w:rsidRPr="00B47F4C">
              <w:rPr>
                <w:rFonts w:ascii="Georgia" w:eastAsia="Times New Roman" w:hAnsi="Georgia" w:cs="Arial" w:hint="eastAsia"/>
                <w:sz w:val="28"/>
                <w:rtl/>
              </w:rPr>
              <w:t>إدارة</w:t>
            </w:r>
            <w:r w:rsidRPr="00B47F4C">
              <w:rPr>
                <w:rFonts w:ascii="Georgia" w:eastAsia="Times New Roman" w:hAnsi="Georgia" w:cs="Arial" w:hint="cs"/>
                <w:sz w:val="28"/>
                <w:rtl/>
              </w:rPr>
              <w:t xml:space="preserve"> تسويق بجامعة قطر</w:t>
            </w:r>
          </w:p>
        </w:tc>
      </w:tr>
      <w:tr w:rsidR="00F079F2" w:rsidRPr="00F079F2" w14:paraId="3AF0B3C6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04CF0D50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163E6DF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40D3D2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B3D4631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3F2D974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5310A12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40026D3E" w14:textId="626CA98C" w:rsidR="00F079F2" w:rsidRPr="00F079F2" w:rsidRDefault="00F079F2" w:rsidP="00F079F2">
            <w:pPr>
              <w:pStyle w:val="Heading1"/>
            </w:pP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3825BFD6" w14:textId="20A3186E" w:rsidR="00F079F2" w:rsidRPr="00B47F4C" w:rsidRDefault="00B47F4C" w:rsidP="00B47F4C">
            <w:pPr>
              <w:pStyle w:val="Heading1"/>
              <w:bidi/>
              <w:rPr>
                <w:b w:val="0"/>
                <w:bCs/>
              </w:rPr>
            </w:pPr>
            <w:r w:rsidRPr="00B47F4C">
              <w:rPr>
                <w:rFonts w:hint="cs"/>
                <w:b w:val="0"/>
                <w:bCs/>
                <w:rtl/>
              </w:rPr>
              <w:t>الشهادات والدورات</w:t>
            </w:r>
          </w:p>
        </w:tc>
      </w:tr>
      <w:tr w:rsidR="00F079F2" w:rsidRPr="00F079F2" w14:paraId="2C5BDB6D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18BA8A4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757ED1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133015C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36C1300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6F703D" w14:paraId="07F31A19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5AFDB37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51DBF33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69EF7CC" w14:textId="13639986" w:rsidR="006F703D" w:rsidRPr="00905813" w:rsidRDefault="00B47F4C" w:rsidP="0090581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  <w:rtl/>
              </w:rPr>
            </w:pP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دورات العمل </w:t>
            </w:r>
            <w:r w:rsidR="0096006E" w:rsidRPr="00905813">
              <w:rPr>
                <w:rFonts w:ascii="Georgia" w:eastAsia="Times New Roman" w:hAnsi="Georgia" w:cs="Arial" w:hint="cs"/>
                <w:sz w:val="28"/>
                <w:rtl/>
              </w:rPr>
              <w:t>الجماعي</w:t>
            </w: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 بمعهد التدريب</w:t>
            </w:r>
          </w:p>
          <w:p w14:paraId="2B612DD5" w14:textId="02CBDAD7" w:rsidR="00F028A8" w:rsidRDefault="00F028A8" w:rsidP="0090581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</w:rPr>
            </w:pP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دورة المتقدمة في تنمية مهارات </w:t>
            </w:r>
            <w:r w:rsidR="0096006E" w:rsidRPr="00905813">
              <w:rPr>
                <w:rFonts w:ascii="Georgia" w:eastAsia="Times New Roman" w:hAnsi="Georgia" w:cs="Arial" w:hint="cs"/>
                <w:sz w:val="28"/>
                <w:rtl/>
              </w:rPr>
              <w:t>المدربين</w:t>
            </w: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 المعتمدين </w:t>
            </w:r>
          </w:p>
          <w:p w14:paraId="61972B97" w14:textId="467E0179" w:rsidR="00905813" w:rsidRPr="00905813" w:rsidRDefault="00905813" w:rsidP="0090581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  <w:rtl/>
              </w:rPr>
            </w:pPr>
            <w:r>
              <w:rPr>
                <w:rFonts w:ascii="Georgia" w:eastAsia="Times New Roman" w:hAnsi="Georgia" w:cs="Arial" w:hint="cs"/>
                <w:sz w:val="28"/>
                <w:rtl/>
              </w:rPr>
              <w:t xml:space="preserve">شهادة محلية معتمدة </w:t>
            </w:r>
          </w:p>
          <w:p w14:paraId="3F61046A" w14:textId="62A3E5E6" w:rsidR="00F028A8" w:rsidRPr="00905813" w:rsidRDefault="0096006E" w:rsidP="0090581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</w:rPr>
            </w:pP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 </w:t>
            </w:r>
            <w:r w:rsidR="00F028A8"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شهادة </w:t>
            </w:r>
            <w:r w:rsidR="00905813">
              <w:rPr>
                <w:rFonts w:ascii="Georgia" w:eastAsia="Times New Roman" w:hAnsi="Georgia" w:cs="Arial" w:hint="cs"/>
                <w:sz w:val="28"/>
                <w:rtl/>
              </w:rPr>
              <w:t xml:space="preserve">دولية </w:t>
            </w:r>
            <w:r w:rsidR="00F028A8"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مدرب معتمد </w:t>
            </w:r>
            <w:r w:rsidR="00905813" w:rsidRPr="00905813">
              <w:rPr>
                <w:rFonts w:ascii="Georgia" w:eastAsia="Times New Roman" w:hAnsi="Georgia" w:cs="Arial" w:hint="cs"/>
                <w:sz w:val="28"/>
                <w:rtl/>
              </w:rPr>
              <w:t>(</w:t>
            </w:r>
            <w:r w:rsidR="00905813" w:rsidRPr="00905813">
              <w:rPr>
                <w:rFonts w:ascii="Georgia" w:eastAsia="Times New Roman" w:hAnsi="Georgia" w:cs="Arial"/>
                <w:sz w:val="28"/>
              </w:rPr>
              <w:t>TOT</w:t>
            </w:r>
            <w:r w:rsidR="00905813" w:rsidRPr="00905813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)</w:t>
            </w:r>
            <w:r w:rsidR="00905813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 xml:space="preserve"> </w:t>
            </w: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>من كلية كامبرد</w:t>
            </w:r>
            <w:r w:rsidRPr="00905813">
              <w:rPr>
                <w:rFonts w:ascii="Georgia" w:eastAsia="Times New Roman" w:hAnsi="Georgia" w:cs="Arial" w:hint="eastAsia"/>
                <w:sz w:val="28"/>
                <w:rtl/>
              </w:rPr>
              <w:t>ج</w:t>
            </w: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 للتدريب </w:t>
            </w:r>
            <w:r w:rsidR="00905813" w:rsidRPr="00905813">
              <w:rPr>
                <w:rFonts w:ascii="Georgia" w:eastAsia="Times New Roman" w:hAnsi="Georgia" w:cs="Arial" w:hint="cs"/>
                <w:sz w:val="28"/>
                <w:rtl/>
              </w:rPr>
              <w:t>في بريطانيا</w:t>
            </w:r>
          </w:p>
        </w:tc>
      </w:tr>
      <w:tr w:rsidR="00F079F2" w:rsidRPr="00F079F2" w14:paraId="5558B9D7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143CDE6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7E2D5E3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D84A91E" w14:textId="1619B924" w:rsidR="00F079F2" w:rsidRPr="00905813" w:rsidRDefault="0096006E" w:rsidP="00905813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Georgia"/>
                <w:sz w:val="28"/>
              </w:rPr>
            </w:pP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 xml:space="preserve">شهادة </w:t>
            </w:r>
            <w:r w:rsidR="00905813">
              <w:rPr>
                <w:rFonts w:ascii="Georgia" w:eastAsia="Times New Roman" w:hAnsi="Georgia" w:cs="Arial" w:hint="cs"/>
                <w:sz w:val="28"/>
                <w:rtl/>
              </w:rPr>
              <w:t xml:space="preserve">دولية </w:t>
            </w:r>
            <w:r w:rsidRPr="00905813">
              <w:rPr>
                <w:rFonts w:ascii="Georgia" w:eastAsia="Times New Roman" w:hAnsi="Georgia" w:cs="Arial" w:hint="cs"/>
                <w:sz w:val="28"/>
                <w:rtl/>
              </w:rPr>
              <w:t>تدريب المدربين (</w:t>
            </w:r>
            <w:r w:rsidR="00905813" w:rsidRPr="00905813">
              <w:rPr>
                <w:rFonts w:ascii="Georgia" w:eastAsia="Times New Roman" w:hAnsi="Georgia" w:cs="Arial"/>
                <w:sz w:val="28"/>
              </w:rPr>
              <w:t>TOT</w:t>
            </w:r>
            <w:r w:rsidR="00905813" w:rsidRPr="00905813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) من</w:t>
            </w:r>
            <w:r w:rsidRPr="00905813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 xml:space="preserve"> جامعة ليبرتي</w:t>
            </w:r>
            <w:r w:rsidR="005A2138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.</w:t>
            </w:r>
          </w:p>
        </w:tc>
      </w:tr>
      <w:tr w:rsidR="00F079F2" w:rsidRPr="00F079F2" w14:paraId="4A8AD1D8" w14:textId="77777777" w:rsidTr="00905813">
        <w:trPr>
          <w:gridAfter w:val="1"/>
          <w:wAfter w:w="20" w:type="dxa"/>
          <w:trHeight w:val="819"/>
          <w:jc w:val="center"/>
        </w:trPr>
        <w:tc>
          <w:tcPr>
            <w:tcW w:w="3150" w:type="dxa"/>
            <w:gridSpan w:val="2"/>
            <w:vMerge/>
          </w:tcPr>
          <w:p w14:paraId="47DE540F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74B8CF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686B4DBF" w14:textId="0CE9160E" w:rsidR="00F079F2" w:rsidRPr="00F079F2" w:rsidRDefault="00F079F2" w:rsidP="00905813">
            <w:pPr>
              <w:pStyle w:val="Heading1"/>
              <w:bidi/>
            </w:pP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4255DBA4" w14:textId="77777777" w:rsid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  <w:rtl/>
              </w:rPr>
            </w:pPr>
          </w:p>
          <w:p w14:paraId="64CD1197" w14:textId="77777777" w:rsidR="00E61D2A" w:rsidRDefault="00E61D2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  <w:rtl/>
              </w:rPr>
            </w:pPr>
          </w:p>
          <w:p w14:paraId="779281CF" w14:textId="0923872C" w:rsidR="00E61D2A" w:rsidRPr="00E61D2A" w:rsidRDefault="00E61D2A" w:rsidP="00E61D2A">
            <w:pPr>
              <w:pStyle w:val="Heading1"/>
              <w:bidi/>
              <w:rPr>
                <w:b w:val="0"/>
                <w:bCs/>
              </w:rPr>
            </w:pPr>
            <w:r w:rsidRPr="00E61D2A">
              <w:rPr>
                <w:rFonts w:hint="cs"/>
                <w:b w:val="0"/>
                <w:bCs/>
                <w:rtl/>
              </w:rPr>
              <w:t>الخبرات</w:t>
            </w:r>
          </w:p>
        </w:tc>
      </w:tr>
      <w:tr w:rsidR="00F079F2" w:rsidRPr="00F079F2" w14:paraId="742F1EC6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4AA117D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11BB0A7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3E54B69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52ED49A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9902348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4EBC77F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F53C14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BAD185B" w14:textId="3AE2337D" w:rsidR="00F079F2" w:rsidRPr="0072638D" w:rsidRDefault="00E61D2A" w:rsidP="00414ABC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8"/>
                <w:rtl/>
              </w:rPr>
            </w:pPr>
            <w:r w:rsidRPr="0072638D">
              <w:rPr>
                <w:rFonts w:ascii="Georgia" w:eastAsia="Times New Roman" w:hAnsi="Georgia" w:cs="Arial" w:hint="cs"/>
                <w:sz w:val="28"/>
                <w:rtl/>
              </w:rPr>
              <w:t xml:space="preserve">تقديم العروض خلال </w:t>
            </w:r>
            <w:r w:rsidR="00BD6C3F" w:rsidRPr="0072638D">
              <w:rPr>
                <w:rFonts w:ascii="Georgia" w:eastAsia="Times New Roman" w:hAnsi="Georgia" w:cs="Arial" w:hint="cs"/>
                <w:sz w:val="28"/>
                <w:rtl/>
              </w:rPr>
              <w:t xml:space="preserve">فترة </w:t>
            </w:r>
            <w:r w:rsidRPr="0072638D">
              <w:rPr>
                <w:rFonts w:ascii="Georgia" w:eastAsia="Times New Roman" w:hAnsi="Georgia" w:cs="Arial" w:hint="cs"/>
                <w:sz w:val="28"/>
                <w:rtl/>
              </w:rPr>
              <w:t xml:space="preserve">التدريب </w:t>
            </w:r>
            <w:r w:rsidR="007E7D9A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بمعهد ميجا للتدريب</w:t>
            </w:r>
          </w:p>
          <w:p w14:paraId="3B2BC778" w14:textId="34BEE345" w:rsidR="00E61D2A" w:rsidRPr="00414ABC" w:rsidRDefault="00E61D2A" w:rsidP="00414ABC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Cs w:val="22"/>
                <w:rtl/>
                <w:lang w:bidi="ar-QA"/>
              </w:rPr>
            </w:pPr>
            <w:r w:rsidRPr="0072638D">
              <w:rPr>
                <w:rFonts w:ascii="Georgia" w:eastAsia="Times New Roman" w:hAnsi="Georgia" w:cs="Arial" w:hint="cs"/>
                <w:sz w:val="28"/>
                <w:rtl/>
              </w:rPr>
              <w:t xml:space="preserve">تقديم العروض </w:t>
            </w:r>
            <w:r w:rsidR="005A2138" w:rsidRPr="0072638D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أ</w:t>
            </w:r>
            <w:r w:rsidR="00DE3C3B" w:rsidRPr="0072638D">
              <w:rPr>
                <w:rFonts w:ascii="Georgia" w:eastAsia="Times New Roman" w:hAnsi="Georgia" w:cs="Arial" w:hint="cs"/>
                <w:sz w:val="28"/>
                <w:rtl/>
                <w:lang w:bidi="ar-QA"/>
              </w:rPr>
              <w:t>مام دكاترة في جامعة قطر</w:t>
            </w:r>
            <w:r w:rsidR="00DE3C3B" w:rsidRPr="00414ABC">
              <w:rPr>
                <w:rFonts w:ascii="Georgia" w:eastAsia="Times New Roman" w:hAnsi="Georgia" w:cs="Arial" w:hint="cs"/>
                <w:szCs w:val="22"/>
                <w:rtl/>
                <w:lang w:bidi="ar-QA"/>
              </w:rPr>
              <w:t xml:space="preserve"> </w:t>
            </w:r>
          </w:p>
        </w:tc>
      </w:tr>
      <w:tr w:rsidR="00E61D2A" w:rsidRPr="00F079F2" w14:paraId="47157553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18A6B3E3" w14:textId="77777777" w:rsidR="00E61D2A" w:rsidRPr="00F079F2" w:rsidRDefault="00E61D2A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E4FD1F9" w14:textId="77777777" w:rsidR="00E61D2A" w:rsidRPr="00F079F2" w:rsidRDefault="00E61D2A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6737145F" w14:textId="77777777" w:rsidR="00E61D2A" w:rsidRDefault="00E61D2A" w:rsidP="00E61D2A">
            <w:pPr>
              <w:widowControl w:val="0"/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Cs w:val="22"/>
                <w:rtl/>
              </w:rPr>
            </w:pPr>
          </w:p>
        </w:tc>
      </w:tr>
      <w:tr w:rsidR="00F079F2" w:rsidRPr="00F079F2" w14:paraId="254B6A58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49A64F1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0C34AEE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C257D7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E656CF0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593B6E36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7FFE8F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0F98C298" w14:textId="783EBAC6" w:rsidR="00F079F2" w:rsidRPr="00F079F2" w:rsidRDefault="00F079F2" w:rsidP="00F079F2">
            <w:pPr>
              <w:pStyle w:val="Heading1"/>
            </w:pP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726DEE8C" w14:textId="2A8A88B8" w:rsidR="00F079F2" w:rsidRPr="0072638D" w:rsidRDefault="0072638D" w:rsidP="0072638D">
            <w:pPr>
              <w:pStyle w:val="Heading1"/>
              <w:bidi/>
              <w:rPr>
                <w:rFonts w:ascii="Georgia" w:eastAsia="Times New Roman" w:hAnsi="Georgia" w:cs="Georgia"/>
                <w:b w:val="0"/>
                <w:bCs/>
                <w:sz w:val="16"/>
                <w:szCs w:val="22"/>
              </w:rPr>
            </w:pPr>
            <w:r w:rsidRPr="0072638D">
              <w:rPr>
                <w:rFonts w:hint="cs"/>
                <w:b w:val="0"/>
                <w:bCs/>
                <w:rtl/>
              </w:rPr>
              <w:t>المرافق</w:t>
            </w:r>
            <w:r w:rsidR="009F51AB">
              <w:rPr>
                <w:rFonts w:hint="cs"/>
                <w:b w:val="0"/>
                <w:bCs/>
                <w:rtl/>
              </w:rPr>
              <w:t>ات</w:t>
            </w:r>
          </w:p>
        </w:tc>
      </w:tr>
      <w:tr w:rsidR="00F079F2" w:rsidRPr="00F079F2" w14:paraId="3E8710E8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4112B9A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71C2628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494A95A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4D5B318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9F51AB" w:rsidRPr="00F079F2" w14:paraId="001B4E15" w14:textId="77777777" w:rsidTr="006F703D">
        <w:trPr>
          <w:gridAfter w:val="1"/>
          <w:wAfter w:w="20" w:type="dxa"/>
          <w:trHeight w:val="945"/>
          <w:jc w:val="center"/>
        </w:trPr>
        <w:tc>
          <w:tcPr>
            <w:tcW w:w="3150" w:type="dxa"/>
            <w:gridSpan w:val="2"/>
            <w:vMerge/>
          </w:tcPr>
          <w:p w14:paraId="5EA07576" w14:textId="77777777" w:rsidR="009F51AB" w:rsidRPr="00F079F2" w:rsidRDefault="009F51AB" w:rsidP="009F51A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CC72042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DB0EE60" w14:textId="77777777" w:rsidR="009F51AB" w:rsidRPr="009F51AB" w:rsidRDefault="009F51AB" w:rsidP="009F51AB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4"/>
                <w:szCs w:val="24"/>
              </w:rPr>
            </w:pPr>
            <w:r w:rsidRPr="009F51AB">
              <w:rPr>
                <w:rFonts w:ascii="Georgia" w:eastAsia="Times New Roman" w:hAnsi="Georgia" w:cs="Arial" w:hint="cs"/>
                <w:sz w:val="24"/>
                <w:szCs w:val="24"/>
                <w:rtl/>
                <w:lang w:bidi="ar-QA"/>
              </w:rPr>
              <w:t xml:space="preserve">البطاقة الشخصية </w:t>
            </w:r>
          </w:p>
          <w:p w14:paraId="67B5CA04" w14:textId="77777777" w:rsidR="009F51AB" w:rsidRPr="009F51AB" w:rsidRDefault="009F51AB" w:rsidP="009F51AB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4"/>
                <w:szCs w:val="24"/>
                <w:rtl/>
              </w:rPr>
            </w:pPr>
            <w:r w:rsidRPr="009F51AB">
              <w:rPr>
                <w:rFonts w:ascii="Georgia" w:eastAsia="Times New Roman" w:hAnsi="Georgia" w:cs="Arial" w:hint="cs"/>
                <w:sz w:val="24"/>
                <w:szCs w:val="24"/>
                <w:rtl/>
              </w:rPr>
              <w:t xml:space="preserve">بطاقة تدريب معتمد </w:t>
            </w:r>
          </w:p>
          <w:p w14:paraId="7B35C01A" w14:textId="77777777" w:rsidR="009F51AB" w:rsidRDefault="009F51AB" w:rsidP="009F51AB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4"/>
                <w:szCs w:val="24"/>
              </w:rPr>
            </w:pPr>
            <w:r w:rsidRPr="009F51AB">
              <w:rPr>
                <w:rFonts w:ascii="Georgia" w:eastAsia="Times New Roman" w:hAnsi="Georgia" w:cs="Arial" w:hint="cs"/>
                <w:sz w:val="24"/>
                <w:szCs w:val="24"/>
                <w:rtl/>
              </w:rPr>
              <w:t>2- شهادتين من كلية كامبرد</w:t>
            </w:r>
            <w:r w:rsidRPr="009F51AB">
              <w:rPr>
                <w:rFonts w:ascii="Georgia" w:eastAsia="Times New Roman" w:hAnsi="Georgia" w:cs="Arial" w:hint="eastAsia"/>
                <w:sz w:val="24"/>
                <w:szCs w:val="24"/>
                <w:rtl/>
              </w:rPr>
              <w:t>ج</w:t>
            </w:r>
            <w:r w:rsidRPr="009F51AB">
              <w:rPr>
                <w:rFonts w:ascii="Georgia" w:eastAsia="Times New Roman" w:hAnsi="Georgia" w:cs="Arial" w:hint="cs"/>
                <w:sz w:val="24"/>
                <w:szCs w:val="24"/>
                <w:rtl/>
              </w:rPr>
              <w:t xml:space="preserve"> للتدريب في بريطانيا</w:t>
            </w:r>
          </w:p>
          <w:p w14:paraId="0E2D6F81" w14:textId="24AF7C06" w:rsidR="009F51AB" w:rsidRPr="009F51AB" w:rsidRDefault="009F51AB" w:rsidP="009F51AB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 w:val="24"/>
                <w:szCs w:val="24"/>
              </w:rPr>
            </w:pPr>
            <w:r w:rsidRPr="009F51AB">
              <w:rPr>
                <w:rFonts w:ascii="Georgia" w:eastAsia="Times New Roman" w:hAnsi="Georgia" w:cs="Arial" w:hint="cs"/>
                <w:sz w:val="24"/>
                <w:szCs w:val="24"/>
                <w:rtl/>
              </w:rPr>
              <w:t xml:space="preserve">شهادة دولية </w:t>
            </w:r>
            <w:r w:rsidRPr="009F51AB">
              <w:rPr>
                <w:rFonts w:ascii="Georgia" w:eastAsia="Times New Roman" w:hAnsi="Georgia" w:cs="Arial" w:hint="cs"/>
                <w:sz w:val="24"/>
                <w:szCs w:val="24"/>
                <w:rtl/>
                <w:lang w:bidi="ar-QA"/>
              </w:rPr>
              <w:t>من جامعة ليبرتي.</w:t>
            </w:r>
          </w:p>
        </w:tc>
      </w:tr>
      <w:tr w:rsidR="009F51AB" w:rsidRPr="00F079F2" w14:paraId="63BCE095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28F212B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37F8488A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4B0396CC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9F51AB" w:rsidRPr="00F079F2" w14:paraId="4B4A53D0" w14:textId="77777777" w:rsidTr="0072638D">
        <w:trPr>
          <w:gridAfter w:val="1"/>
          <w:wAfter w:w="20" w:type="dxa"/>
          <w:trHeight w:val="99"/>
          <w:jc w:val="center"/>
        </w:trPr>
        <w:tc>
          <w:tcPr>
            <w:tcW w:w="3150" w:type="dxa"/>
            <w:gridSpan w:val="2"/>
            <w:vMerge/>
          </w:tcPr>
          <w:p w14:paraId="6000911D" w14:textId="77777777" w:rsidR="009F51AB" w:rsidRPr="00F079F2" w:rsidRDefault="009F51AB" w:rsidP="009F51A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0CBEF56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7AA97BFF" w14:textId="6864E3BE" w:rsidR="009F51AB" w:rsidRPr="00414ABC" w:rsidRDefault="009F51AB" w:rsidP="009F51AB">
            <w:pPr>
              <w:widowControl w:val="0"/>
              <w:kinsoku w:val="0"/>
              <w:overflowPunct w:val="0"/>
              <w:autoSpaceDE w:val="0"/>
              <w:autoSpaceDN w:val="0"/>
              <w:bidi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Arial"/>
                <w:b/>
                <w:bCs/>
                <w:color w:val="D14140"/>
                <w:sz w:val="24"/>
                <w:szCs w:val="24"/>
              </w:rPr>
            </w:pP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306E9F6" w14:textId="1FABD06A" w:rsidR="009F51AB" w:rsidRPr="00414ABC" w:rsidRDefault="009F51AB" w:rsidP="009F51AB">
            <w:pPr>
              <w:pStyle w:val="Heading1"/>
              <w:bidi/>
              <w:rPr>
                <w:b w:val="0"/>
                <w:bCs/>
              </w:rPr>
            </w:pPr>
          </w:p>
        </w:tc>
      </w:tr>
      <w:tr w:rsidR="009F51AB" w:rsidRPr="00F079F2" w14:paraId="0F7C4264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D7E3D68" w14:textId="77777777" w:rsidR="009F51AB" w:rsidRPr="00F079F2" w:rsidRDefault="009F51AB" w:rsidP="009F51AB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F06BFBB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70F659FF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35E78F96" w14:textId="77777777" w:rsidR="009F51AB" w:rsidRPr="00F079F2" w:rsidRDefault="009F51AB" w:rsidP="009F51AB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9F51AB" w:rsidRPr="00414ABC" w14:paraId="1D2637BE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2D0BA216" w14:textId="77777777" w:rsidR="009F51AB" w:rsidRPr="00414ABC" w:rsidRDefault="009F51AB" w:rsidP="009F51AB">
            <w:pPr>
              <w:pStyle w:val="ListParagraph"/>
              <w:widowControl w:val="0"/>
              <w:numPr>
                <w:ilvl w:val="0"/>
                <w:numId w:val="27"/>
              </w:numPr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25602D4" w14:textId="77777777" w:rsidR="009F51AB" w:rsidRPr="00414ABC" w:rsidRDefault="009F51AB" w:rsidP="009F51AB">
            <w:pPr>
              <w:pStyle w:val="ListParagraph"/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8B75AE1" w14:textId="26522B19" w:rsidR="009F51AB" w:rsidRPr="009F51AB" w:rsidRDefault="009F51AB" w:rsidP="009F51AB">
            <w:pPr>
              <w:widowControl w:val="0"/>
              <w:autoSpaceDE w:val="0"/>
              <w:autoSpaceDN w:val="0"/>
              <w:bidi/>
              <w:adjustRightInd w:val="0"/>
              <w:spacing w:before="0" w:line="240" w:lineRule="auto"/>
              <w:rPr>
                <w:rFonts w:ascii="Georgia" w:eastAsia="Times New Roman" w:hAnsi="Georgia" w:cs="Arial"/>
                <w:szCs w:val="22"/>
              </w:rPr>
            </w:pPr>
          </w:p>
        </w:tc>
      </w:tr>
    </w:tbl>
    <w:p w14:paraId="5E352ADF" w14:textId="77777777" w:rsidR="00CE6104" w:rsidRPr="0006568A" w:rsidRDefault="00CE6104" w:rsidP="007520D7">
      <w:pPr>
        <w:spacing w:before="0"/>
      </w:pPr>
    </w:p>
    <w:sectPr w:rsidR="00CE6104" w:rsidRPr="0006568A" w:rsidSect="0085363C"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31831" w14:textId="77777777" w:rsidR="0043066C" w:rsidRDefault="0043066C" w:rsidP="0085363C">
      <w:pPr>
        <w:spacing w:before="0" w:line="240" w:lineRule="auto"/>
      </w:pPr>
      <w:r>
        <w:separator/>
      </w:r>
    </w:p>
  </w:endnote>
  <w:endnote w:type="continuationSeparator" w:id="0">
    <w:p w14:paraId="03BD86B0" w14:textId="77777777" w:rsidR="0043066C" w:rsidRDefault="0043066C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4D86D2-442B-4C38-ACFF-128F96F1D7C1}"/>
    <w:embedBold r:id="rId2" w:fontKey="{A4DA08AC-FF2B-499E-B89E-55E617031D3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FCC81E2-73BE-4C9E-A9C8-1D02BA036D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3AD373-1F03-42A8-9774-E2CCDE3C703C}"/>
    <w:embedBold r:id="rId5" w:fontKey="{52F930C2-B34B-4E74-9619-7F7CB09CE2B1}"/>
    <w:embedItalic r:id="rId6" w:fontKey="{1FF0F925-05F3-4556-AC57-B7592C14FCF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9E12F11-8D38-454F-A8A4-FE8169EFC50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5EBE99B-A5B1-4CB0-9955-A89A3C136D7A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9" w:fontKey="{0F9262B2-AB24-464E-B9CC-3AAD04AF97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5EE1D4" w14:textId="77777777" w:rsidR="0043066C" w:rsidRDefault="0043066C" w:rsidP="0085363C">
      <w:pPr>
        <w:spacing w:before="0" w:line="240" w:lineRule="auto"/>
      </w:pPr>
      <w:r>
        <w:separator/>
      </w:r>
    </w:p>
  </w:footnote>
  <w:footnote w:type="continuationSeparator" w:id="0">
    <w:p w14:paraId="25045BC1" w14:textId="77777777" w:rsidR="0043066C" w:rsidRDefault="0043066C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85C"/>
    <w:multiLevelType w:val="hybridMultilevel"/>
    <w:tmpl w:val="E910B926"/>
    <w:lvl w:ilvl="0" w:tplc="929AA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5FA5C2F"/>
    <w:multiLevelType w:val="hybridMultilevel"/>
    <w:tmpl w:val="9078CBDE"/>
    <w:lvl w:ilvl="0" w:tplc="B95CB2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3372DB4"/>
    <w:multiLevelType w:val="hybridMultilevel"/>
    <w:tmpl w:val="9386E4EA"/>
    <w:lvl w:ilvl="0" w:tplc="705607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D2623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C1EE0"/>
    <w:multiLevelType w:val="hybridMultilevel"/>
    <w:tmpl w:val="C666AC1E"/>
    <w:lvl w:ilvl="0" w:tplc="448ACC50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30331D"/>
    <w:multiLevelType w:val="hybridMultilevel"/>
    <w:tmpl w:val="27869D04"/>
    <w:lvl w:ilvl="0" w:tplc="705607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D2623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D272B1"/>
    <w:multiLevelType w:val="hybridMultilevel"/>
    <w:tmpl w:val="4712CE46"/>
    <w:lvl w:ilvl="0" w:tplc="3B84A122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95215747">
    <w:abstractNumId w:val="14"/>
  </w:num>
  <w:num w:numId="2" w16cid:durableId="1443720785">
    <w:abstractNumId w:val="10"/>
  </w:num>
  <w:num w:numId="3" w16cid:durableId="783157580">
    <w:abstractNumId w:val="21"/>
  </w:num>
  <w:num w:numId="4" w16cid:durableId="494997088">
    <w:abstractNumId w:val="15"/>
  </w:num>
  <w:num w:numId="5" w16cid:durableId="13729580">
    <w:abstractNumId w:val="16"/>
  </w:num>
  <w:num w:numId="6" w16cid:durableId="1563325426">
    <w:abstractNumId w:val="25"/>
  </w:num>
  <w:num w:numId="7" w16cid:durableId="456143604">
    <w:abstractNumId w:val="9"/>
  </w:num>
  <w:num w:numId="8" w16cid:durableId="1334067858">
    <w:abstractNumId w:val="13"/>
  </w:num>
  <w:num w:numId="9" w16cid:durableId="1827284069">
    <w:abstractNumId w:val="23"/>
  </w:num>
  <w:num w:numId="10" w16cid:durableId="104274734">
    <w:abstractNumId w:val="3"/>
  </w:num>
  <w:num w:numId="11" w16cid:durableId="116529208">
    <w:abstractNumId w:val="8"/>
  </w:num>
  <w:num w:numId="12" w16cid:durableId="719868599">
    <w:abstractNumId w:val="1"/>
  </w:num>
  <w:num w:numId="13" w16cid:durableId="385834556">
    <w:abstractNumId w:val="4"/>
  </w:num>
  <w:num w:numId="14" w16cid:durableId="780339989">
    <w:abstractNumId w:val="12"/>
  </w:num>
  <w:num w:numId="15" w16cid:durableId="1182553226">
    <w:abstractNumId w:val="11"/>
  </w:num>
  <w:num w:numId="16" w16cid:durableId="1512571539">
    <w:abstractNumId w:val="22"/>
  </w:num>
  <w:num w:numId="17" w16cid:durableId="106388013">
    <w:abstractNumId w:val="5"/>
  </w:num>
  <w:num w:numId="18" w16cid:durableId="524101943">
    <w:abstractNumId w:val="27"/>
  </w:num>
  <w:num w:numId="19" w16cid:durableId="2042900728">
    <w:abstractNumId w:val="24"/>
  </w:num>
  <w:num w:numId="20" w16cid:durableId="1480420209">
    <w:abstractNumId w:val="17"/>
  </w:num>
  <w:num w:numId="21" w16cid:durableId="861671822">
    <w:abstractNumId w:val="26"/>
  </w:num>
  <w:num w:numId="22" w16cid:durableId="1476947322">
    <w:abstractNumId w:val="7"/>
  </w:num>
  <w:num w:numId="23" w16cid:durableId="103110782">
    <w:abstractNumId w:val="2"/>
  </w:num>
  <w:num w:numId="24" w16cid:durableId="779178230">
    <w:abstractNumId w:val="18"/>
  </w:num>
  <w:num w:numId="25" w16cid:durableId="193882342">
    <w:abstractNumId w:val="0"/>
  </w:num>
  <w:num w:numId="26" w16cid:durableId="731081525">
    <w:abstractNumId w:val="20"/>
  </w:num>
  <w:num w:numId="27" w16cid:durableId="101537558">
    <w:abstractNumId w:val="6"/>
  </w:num>
  <w:num w:numId="28" w16cid:durableId="2145269291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CB"/>
    <w:rsid w:val="0001007E"/>
    <w:rsid w:val="00052382"/>
    <w:rsid w:val="0006568A"/>
    <w:rsid w:val="00076F0F"/>
    <w:rsid w:val="00084253"/>
    <w:rsid w:val="000D1F49"/>
    <w:rsid w:val="001130CB"/>
    <w:rsid w:val="001727CA"/>
    <w:rsid w:val="00187D40"/>
    <w:rsid w:val="002C56E6"/>
    <w:rsid w:val="00361691"/>
    <w:rsid w:val="00361E11"/>
    <w:rsid w:val="00376B65"/>
    <w:rsid w:val="00392616"/>
    <w:rsid w:val="0039390A"/>
    <w:rsid w:val="003F0847"/>
    <w:rsid w:val="0040090B"/>
    <w:rsid w:val="00414ABC"/>
    <w:rsid w:val="0043066C"/>
    <w:rsid w:val="0046302A"/>
    <w:rsid w:val="00487D2D"/>
    <w:rsid w:val="004D5D62"/>
    <w:rsid w:val="004D63B5"/>
    <w:rsid w:val="005112D0"/>
    <w:rsid w:val="00577E06"/>
    <w:rsid w:val="005A2138"/>
    <w:rsid w:val="005A3BF7"/>
    <w:rsid w:val="005F0033"/>
    <w:rsid w:val="005F2035"/>
    <w:rsid w:val="005F7990"/>
    <w:rsid w:val="00632608"/>
    <w:rsid w:val="0063739C"/>
    <w:rsid w:val="0064068F"/>
    <w:rsid w:val="006643E9"/>
    <w:rsid w:val="0067761E"/>
    <w:rsid w:val="006F703D"/>
    <w:rsid w:val="0072638D"/>
    <w:rsid w:val="007520D7"/>
    <w:rsid w:val="00765AB9"/>
    <w:rsid w:val="00770F25"/>
    <w:rsid w:val="007A35A8"/>
    <w:rsid w:val="007B0A85"/>
    <w:rsid w:val="007C6A52"/>
    <w:rsid w:val="007E7D9A"/>
    <w:rsid w:val="0082043E"/>
    <w:rsid w:val="0085363C"/>
    <w:rsid w:val="008954EF"/>
    <w:rsid w:val="008D3BAA"/>
    <w:rsid w:val="008E203A"/>
    <w:rsid w:val="00905813"/>
    <w:rsid w:val="0091229C"/>
    <w:rsid w:val="009124B1"/>
    <w:rsid w:val="00940E73"/>
    <w:rsid w:val="0096006E"/>
    <w:rsid w:val="0098597D"/>
    <w:rsid w:val="009F51AB"/>
    <w:rsid w:val="009F619A"/>
    <w:rsid w:val="009F6DDE"/>
    <w:rsid w:val="00A2266E"/>
    <w:rsid w:val="00A370A8"/>
    <w:rsid w:val="00AF056A"/>
    <w:rsid w:val="00B47F4C"/>
    <w:rsid w:val="00B62AB7"/>
    <w:rsid w:val="00BD4753"/>
    <w:rsid w:val="00BD5CB1"/>
    <w:rsid w:val="00BD6C3F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DE3C3B"/>
    <w:rsid w:val="00E246A5"/>
    <w:rsid w:val="00E61C09"/>
    <w:rsid w:val="00E61D2A"/>
    <w:rsid w:val="00E75317"/>
    <w:rsid w:val="00EB3B58"/>
    <w:rsid w:val="00EC7359"/>
    <w:rsid w:val="00EE3054"/>
    <w:rsid w:val="00EE3EC6"/>
    <w:rsid w:val="00EE6C6F"/>
    <w:rsid w:val="00F00606"/>
    <w:rsid w:val="00F01256"/>
    <w:rsid w:val="00F028A8"/>
    <w:rsid w:val="00F079F2"/>
    <w:rsid w:val="00F47D0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FB9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semiHidden/>
    <w:qFormat/>
    <w:rsid w:val="00B47F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mo\AppData\Roaming\Microsoft\Templates\Bold%20monogram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0B1D5A0-D121-4024-8692-BB21284F97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B15805-E542-4E3A-8350-880BE0AE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031A6A-CDB6-48CB-810E-54A93B64BCD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2022-05-11T16:42:00Z</dcterms:created>
  <dcterms:modified xsi:type="dcterms:W3CDTF">2022-05-27T14:47:00Z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